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96574C" w14:textId="77777777" w:rsidR="004C5004" w:rsidRDefault="004C5004" w:rsidP="004C5004">
      <w:pPr>
        <w:pStyle w:val="Header"/>
        <w:rPr>
          <w:b/>
        </w:rPr>
      </w:pPr>
      <w:bookmarkStart w:id="0" w:name="_GoBack"/>
      <w:bookmarkEnd w:id="0"/>
    </w:p>
    <w:p w14:paraId="69A0016F" w14:textId="77777777" w:rsidR="00B73BBE" w:rsidRDefault="00B73BBE" w:rsidP="004C5004">
      <w:pPr>
        <w:pStyle w:val="Header"/>
        <w:rPr>
          <w:b/>
        </w:rPr>
      </w:pPr>
    </w:p>
    <w:p w14:paraId="403E49AB" w14:textId="77777777" w:rsidR="005F7394" w:rsidRDefault="005F7394" w:rsidP="00B73BBE">
      <w:pPr>
        <w:pStyle w:val="Header"/>
        <w:jc w:val="center"/>
        <w:rPr>
          <w:b/>
        </w:rPr>
      </w:pPr>
    </w:p>
    <w:p w14:paraId="3A63DEDC" w14:textId="77777777" w:rsidR="00B73BBE" w:rsidRDefault="00B73BBE" w:rsidP="00B73BBE">
      <w:pPr>
        <w:pStyle w:val="Header"/>
        <w:jc w:val="center"/>
        <w:rPr>
          <w:b/>
        </w:rPr>
      </w:pPr>
      <w:r>
        <w:rPr>
          <w:b/>
        </w:rPr>
        <w:t>Consent for Treatment and Authorization Form for Use of Protected Health Information</w:t>
      </w:r>
    </w:p>
    <w:p w14:paraId="2469681A" w14:textId="77777777" w:rsidR="004C5004" w:rsidRDefault="004C5004" w:rsidP="004C5004">
      <w:pPr>
        <w:pStyle w:val="Header"/>
        <w:rPr>
          <w:b/>
        </w:rPr>
      </w:pPr>
    </w:p>
    <w:p w14:paraId="7ACB808A" w14:textId="77777777" w:rsidR="00D326E0" w:rsidRDefault="00D326E0"/>
    <w:p w14:paraId="6C0F18D4" w14:textId="77777777" w:rsidR="00B73BBE" w:rsidRPr="00D41EBB" w:rsidRDefault="00B73BBE" w:rsidP="00B73BBE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22"/>
        </w:rPr>
      </w:pPr>
      <w:r w:rsidRPr="00D41EBB">
        <w:rPr>
          <w:rFonts w:ascii="Times New Roman" w:hAnsi="Times New Roman" w:cs="Times New Roman"/>
          <w:sz w:val="22"/>
        </w:rPr>
        <w:t xml:space="preserve">I hereby consent to participating in nutrition counseling at INSPIRD Nutrition Consulting, LLC and understand that all information I provide is private, confidential, and protected by law. When necessary to coordinate my nutrition and healthcare, my protected health information may be obtained from and/or provided to my: </w:t>
      </w:r>
    </w:p>
    <w:p w14:paraId="1A387008" w14:textId="77777777" w:rsidR="00B73BBE" w:rsidRDefault="00B73BBE"/>
    <w:p w14:paraId="022EB5DB" w14:textId="77777777" w:rsidR="00B73BBE" w:rsidRDefault="00B73BBE">
      <w:pPr>
        <w:rPr>
          <w:rFonts w:ascii="Times New Roman" w:hAnsi="Times New Roman" w:cs="Times New Roman"/>
        </w:rPr>
      </w:pPr>
      <w:r w:rsidRPr="00D11E25">
        <w:rPr>
          <w:rFonts w:ascii="Times New Roman" w:hAnsi="Times New Roman" w:cs="Times New Roman"/>
        </w:rPr>
        <w:t>Insurance Company</w:t>
      </w:r>
      <w:r>
        <w:rPr>
          <w:rFonts w:ascii="Times New Roman" w:hAnsi="Times New Roman" w:cs="Times New Roman"/>
        </w:rPr>
        <w:t xml:space="preserve"> _____________________________________</w:t>
      </w:r>
    </w:p>
    <w:p w14:paraId="550348F5" w14:textId="77777777" w:rsidR="00B73BBE" w:rsidRDefault="00B73BBE">
      <w:pPr>
        <w:rPr>
          <w:rFonts w:ascii="Times New Roman" w:hAnsi="Times New Roman" w:cs="Times New Roman"/>
        </w:rPr>
      </w:pPr>
    </w:p>
    <w:p w14:paraId="7A12B3E6" w14:textId="77777777" w:rsidR="00B73BBE" w:rsidRDefault="00B73BBE">
      <w:pPr>
        <w:rPr>
          <w:rFonts w:ascii="Times New Roman" w:hAnsi="Times New Roman" w:cs="Times New Roman"/>
        </w:rPr>
      </w:pPr>
    </w:p>
    <w:p w14:paraId="3A8C67AE" w14:textId="77777777" w:rsidR="00B73BBE" w:rsidRDefault="00B73BBE">
      <w:r>
        <w:t>Physician __________________________________</w:t>
      </w:r>
      <w:r>
        <w:tab/>
      </w:r>
      <w:r>
        <w:tab/>
        <w:t>Phone # _______________</w:t>
      </w:r>
    </w:p>
    <w:p w14:paraId="3772520E" w14:textId="77777777" w:rsidR="00B73BBE" w:rsidRDefault="00B73BBE"/>
    <w:p w14:paraId="37C2C6BE" w14:textId="77777777" w:rsidR="00B73BBE" w:rsidRDefault="00B73BBE">
      <w:r>
        <w:rPr>
          <w:rFonts w:ascii="Times New Roman" w:hAnsi="Times New Roman" w:cs="Times New Roman"/>
        </w:rPr>
        <w:t xml:space="preserve">Therapist/Counselor _________________________             </w:t>
      </w:r>
      <w:r>
        <w:t>Phone # _______________</w:t>
      </w:r>
    </w:p>
    <w:p w14:paraId="464F30D4" w14:textId="77777777" w:rsidR="00B73BBE" w:rsidRDefault="00B73BBE"/>
    <w:p w14:paraId="67110BA1" w14:textId="77777777" w:rsidR="00B73BBE" w:rsidRDefault="00B73BBE" w:rsidP="00B73BBE">
      <w:r>
        <w:t xml:space="preserve">Additional Provider __________________________ </w:t>
      </w:r>
      <w:r>
        <w:tab/>
        <w:t xml:space="preserve"> Phone # _______________</w:t>
      </w:r>
    </w:p>
    <w:p w14:paraId="5F374ECF" w14:textId="77777777" w:rsidR="00D41EBB" w:rsidRDefault="00D41EBB" w:rsidP="00B73BBE"/>
    <w:p w14:paraId="67D743A6" w14:textId="040E3C69" w:rsidR="00D41EBB" w:rsidRDefault="00D41EBB" w:rsidP="00B73BBE">
      <w:r>
        <w:t xml:space="preserve">Additional Provider __________________________ </w:t>
      </w:r>
      <w:r>
        <w:tab/>
        <w:t xml:space="preserve"> Phone # _______________</w:t>
      </w:r>
    </w:p>
    <w:p w14:paraId="13F81ECB" w14:textId="77777777" w:rsidR="00B73BBE" w:rsidRDefault="00B73BBE"/>
    <w:p w14:paraId="30C21C87" w14:textId="77777777" w:rsidR="00B73BBE" w:rsidRDefault="00B73BBE"/>
    <w:p w14:paraId="2B7C6755" w14:textId="77777777" w:rsidR="00D41EBB" w:rsidRDefault="00D41EBB"/>
    <w:p w14:paraId="2A195DBF" w14:textId="6359F3DB" w:rsidR="00D41EBB" w:rsidRDefault="00D41EBB" w:rsidP="00D41EBB">
      <w:pPr>
        <w:rPr>
          <w:b/>
          <w:szCs w:val="22"/>
        </w:rPr>
      </w:pPr>
      <w:r w:rsidRPr="009359BF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2E3557" wp14:editId="49C112FC">
                <wp:simplePos x="0" y="0"/>
                <wp:positionH relativeFrom="column">
                  <wp:posOffset>-60960</wp:posOffset>
                </wp:positionH>
                <wp:positionV relativeFrom="paragraph">
                  <wp:posOffset>38100</wp:posOffset>
                </wp:positionV>
                <wp:extent cx="129540" cy="122555"/>
                <wp:effectExtent l="2540" t="0" r="7620" b="1714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1B4B1B27" id="Rectangle 6" o:spid="_x0000_s1026" style="position:absolute;margin-left:-4.8pt;margin-top:3pt;width:10.2pt;height: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"/>
            </w:pict>
          </mc:Fallback>
        </mc:AlternateContent>
      </w:r>
      <w:r w:rsidRPr="009359BF">
        <w:rPr>
          <w:b/>
          <w:sz w:val="22"/>
          <w:szCs w:val="22"/>
        </w:rPr>
        <w:t xml:space="preserve">    </w:t>
      </w:r>
      <w:r w:rsidRPr="00D41EBB">
        <w:rPr>
          <w:b/>
          <w:szCs w:val="22"/>
        </w:rPr>
        <w:t xml:space="preserve">I give my clinician at </w:t>
      </w:r>
      <w:r>
        <w:rPr>
          <w:b/>
          <w:szCs w:val="22"/>
        </w:rPr>
        <w:t>INSPIRD Nutrition</w:t>
      </w:r>
      <w:r w:rsidRPr="00D41EBB">
        <w:rPr>
          <w:b/>
          <w:szCs w:val="22"/>
        </w:rPr>
        <w:t xml:space="preserve"> permission to speak with and disclose my protected health information with the above-named treatment providers.</w:t>
      </w:r>
    </w:p>
    <w:p w14:paraId="2FD616B3" w14:textId="77777777" w:rsidR="00D41EBB" w:rsidRDefault="00D41EBB" w:rsidP="00D41EBB">
      <w:pPr>
        <w:rPr>
          <w:b/>
          <w:szCs w:val="22"/>
        </w:rPr>
      </w:pPr>
    </w:p>
    <w:p w14:paraId="31302C56" w14:textId="77777777" w:rsidR="00D41EBB" w:rsidRDefault="00D41EBB" w:rsidP="00D41EBB">
      <w:pPr>
        <w:rPr>
          <w:b/>
          <w:szCs w:val="22"/>
        </w:rPr>
      </w:pPr>
    </w:p>
    <w:p w14:paraId="473C5E05" w14:textId="0ECB29DB" w:rsidR="00D41EBB" w:rsidRPr="00A92B1A" w:rsidRDefault="00A92B1A" w:rsidP="00D41EBB">
      <w:pPr>
        <w:rPr>
          <w:rFonts w:eastAsia="Times New Roman" w:cs="Times New Roman"/>
          <w:sz w:val="22"/>
        </w:rPr>
      </w:pPr>
      <w:r w:rsidRPr="00A92B1A">
        <w:rPr>
          <w:rFonts w:eastAsia="Times New Roman" w:cs="Times New Roman"/>
          <w:b/>
          <w:sz w:val="22"/>
        </w:rPr>
        <w:t xml:space="preserve">Virtual </w:t>
      </w:r>
      <w:r w:rsidR="0089072A">
        <w:rPr>
          <w:rFonts w:eastAsia="Times New Roman" w:cs="Times New Roman"/>
          <w:b/>
          <w:sz w:val="22"/>
        </w:rPr>
        <w:t xml:space="preserve">Eating Disorder Recovery and Body Image </w:t>
      </w:r>
      <w:r w:rsidR="00CD7D16">
        <w:rPr>
          <w:rFonts w:eastAsia="Times New Roman" w:cs="Times New Roman"/>
          <w:b/>
          <w:sz w:val="22"/>
        </w:rPr>
        <w:t>Coaching</w:t>
      </w:r>
      <w:r w:rsidRPr="00A92B1A">
        <w:rPr>
          <w:rFonts w:eastAsia="Times New Roman" w:cs="Times New Roman"/>
          <w:b/>
          <w:sz w:val="22"/>
        </w:rPr>
        <w:t xml:space="preserve">- </w:t>
      </w:r>
      <w:r w:rsidRPr="00A92B1A">
        <w:rPr>
          <w:rFonts w:eastAsia="Times New Roman" w:cs="Times New Roman"/>
          <w:sz w:val="22"/>
        </w:rPr>
        <w:t>Video conferencing may not be a confidential method of communication unless done through a HIPAA compliant telehealth platform. Please be advised that Skype, Google Hangout or FaceTime are not HIPAA compliant.</w:t>
      </w:r>
      <w:r w:rsidR="00CD7D16">
        <w:rPr>
          <w:rFonts w:eastAsia="Times New Roman" w:cs="Times New Roman"/>
          <w:sz w:val="22"/>
        </w:rPr>
        <w:t xml:space="preserve"> Virtual sessions are </w:t>
      </w:r>
      <w:r w:rsidR="002622A9">
        <w:rPr>
          <w:rFonts w:eastAsia="Times New Roman" w:cs="Times New Roman"/>
          <w:sz w:val="22"/>
        </w:rPr>
        <w:t>eating disorder recovery and body image</w:t>
      </w:r>
      <w:r w:rsidR="00CD7D16">
        <w:rPr>
          <w:rFonts w:eastAsia="Times New Roman" w:cs="Times New Roman"/>
          <w:sz w:val="22"/>
        </w:rPr>
        <w:t xml:space="preserve"> coaching only, no medical nutrition therapy is provided.</w:t>
      </w:r>
    </w:p>
    <w:p w14:paraId="433194B0" w14:textId="77777777" w:rsidR="00D41EBB" w:rsidRPr="00A92B1A" w:rsidRDefault="00D41EBB" w:rsidP="00D41EBB">
      <w:pPr>
        <w:rPr>
          <w:b/>
          <w:sz w:val="22"/>
          <w:szCs w:val="22"/>
        </w:rPr>
      </w:pPr>
    </w:p>
    <w:p w14:paraId="13312B8C" w14:textId="4DD7659D" w:rsidR="00D41EBB" w:rsidRPr="00A92B1A" w:rsidRDefault="00D41EBB" w:rsidP="00D41EBB">
      <w:pPr>
        <w:rPr>
          <w:sz w:val="22"/>
        </w:rPr>
      </w:pPr>
      <w:r w:rsidRPr="00A92B1A">
        <w:rPr>
          <w:sz w:val="22"/>
        </w:rPr>
        <w:t xml:space="preserve">I acknowledge I have been provided a copy of INSPIRD Nutrition Consulting, LLC HIPAA Notice of Privacy Practices. A copy is available at </w:t>
      </w:r>
      <w:hyperlink r:id="rId6" w:history="1">
        <w:r w:rsidRPr="00A92B1A">
          <w:rPr>
            <w:rStyle w:val="Hyperlink"/>
            <w:sz w:val="22"/>
          </w:rPr>
          <w:t>www.inspirdnutrition.com</w:t>
        </w:r>
      </w:hyperlink>
      <w:r w:rsidRPr="00A92B1A">
        <w:rPr>
          <w:sz w:val="22"/>
        </w:rPr>
        <w:t xml:space="preserve"> at all times.</w:t>
      </w:r>
    </w:p>
    <w:p w14:paraId="606045EA" w14:textId="77777777" w:rsidR="00D41EBB" w:rsidRPr="00D41EBB" w:rsidRDefault="00D41EBB" w:rsidP="00D41EBB"/>
    <w:p w14:paraId="68671AB7" w14:textId="77777777" w:rsidR="00D41EBB" w:rsidRPr="00D41EBB" w:rsidRDefault="00D41EBB" w:rsidP="00D41EBB">
      <w:pPr>
        <w:rPr>
          <w:b/>
          <w:bCs/>
        </w:rPr>
      </w:pPr>
    </w:p>
    <w:p w14:paraId="5678D038" w14:textId="31B72093" w:rsidR="00D41EBB" w:rsidRPr="00D41EBB" w:rsidRDefault="00D41EBB" w:rsidP="00D41EBB">
      <w:pPr>
        <w:rPr>
          <w:u w:val="single"/>
        </w:rPr>
      </w:pPr>
      <w:r w:rsidRPr="00D41EBB">
        <w:rPr>
          <w:b/>
          <w:bCs/>
        </w:rPr>
        <w:t>Printed Name of Client:</w:t>
      </w:r>
      <w:r w:rsidRPr="00D41EBB"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3D8EA34" w14:textId="77777777" w:rsidR="00D41EBB" w:rsidRPr="00D41EBB" w:rsidRDefault="00D41EBB" w:rsidP="00D41EBB">
      <w:r w:rsidRPr="00D41EBB">
        <w:t xml:space="preserve"> </w:t>
      </w:r>
    </w:p>
    <w:p w14:paraId="639DC260" w14:textId="77777777" w:rsidR="00D41EBB" w:rsidRPr="00D41EBB" w:rsidRDefault="00D41EBB" w:rsidP="00D41EBB"/>
    <w:p w14:paraId="3636D5E3" w14:textId="77777777" w:rsidR="00D41EBB" w:rsidRPr="00D41EBB" w:rsidRDefault="00D41EBB" w:rsidP="00D41EBB">
      <w:r w:rsidRPr="00D41EBB">
        <w:rPr>
          <w:b/>
          <w:bCs/>
        </w:rPr>
        <w:t>Signature of Client:</w:t>
      </w:r>
      <w:r w:rsidRPr="00D41EBB">
        <w:t xml:space="preserve"> </w:t>
      </w:r>
      <w:r w:rsidRPr="00D41EBB">
        <w:rPr>
          <w:u w:val="single"/>
        </w:rPr>
        <w:tab/>
      </w:r>
      <w:r w:rsidRPr="00D41EBB">
        <w:rPr>
          <w:u w:val="single"/>
        </w:rPr>
        <w:tab/>
      </w:r>
      <w:r w:rsidRPr="00D41EBB">
        <w:rPr>
          <w:u w:val="single"/>
        </w:rPr>
        <w:tab/>
      </w:r>
      <w:r w:rsidRPr="00D41EBB">
        <w:rPr>
          <w:u w:val="single"/>
        </w:rPr>
        <w:tab/>
      </w:r>
      <w:r w:rsidRPr="00D41EBB">
        <w:rPr>
          <w:u w:val="single"/>
        </w:rPr>
        <w:tab/>
      </w:r>
      <w:r w:rsidRPr="00D41EBB">
        <w:rPr>
          <w:u w:val="single"/>
        </w:rPr>
        <w:tab/>
      </w:r>
      <w:r w:rsidRPr="00D41EBB">
        <w:tab/>
        <w:t xml:space="preserve">Date:  </w:t>
      </w:r>
      <w:r w:rsidRPr="00D41EBB">
        <w:rPr>
          <w:u w:val="single"/>
        </w:rPr>
        <w:tab/>
      </w:r>
      <w:r w:rsidRPr="00D41EBB">
        <w:rPr>
          <w:u w:val="single"/>
        </w:rPr>
        <w:tab/>
      </w:r>
      <w:r w:rsidRPr="00D41EBB">
        <w:rPr>
          <w:u w:val="single"/>
        </w:rPr>
        <w:tab/>
      </w:r>
      <w:r w:rsidRPr="00D41EBB">
        <w:rPr>
          <w:u w:val="single"/>
        </w:rPr>
        <w:tab/>
        <w:t xml:space="preserve">     </w:t>
      </w:r>
      <w:r w:rsidRPr="00D41EBB">
        <w:t xml:space="preserve">  </w:t>
      </w:r>
    </w:p>
    <w:p w14:paraId="70B8265A" w14:textId="77777777" w:rsidR="00D41EBB" w:rsidRPr="00D41EBB" w:rsidRDefault="00D41EBB" w:rsidP="00D41EBB"/>
    <w:p w14:paraId="63A43012" w14:textId="77777777" w:rsidR="00D41EBB" w:rsidRPr="00D41EBB" w:rsidRDefault="00D41EBB" w:rsidP="00D41EBB"/>
    <w:p w14:paraId="2CD5199A" w14:textId="77777777" w:rsidR="00D41EBB" w:rsidRPr="00D41EBB" w:rsidRDefault="00D41EBB" w:rsidP="00D41EBB">
      <w:r w:rsidRPr="00D41EBB">
        <w:rPr>
          <w:b/>
          <w:bCs/>
        </w:rPr>
        <w:t xml:space="preserve">Signature of Parent: </w:t>
      </w:r>
      <w:r w:rsidRPr="00D41EBB">
        <w:rPr>
          <w:b/>
          <w:bCs/>
          <w:u w:val="single"/>
        </w:rPr>
        <w:tab/>
      </w:r>
      <w:r w:rsidRPr="00D41EBB">
        <w:rPr>
          <w:b/>
          <w:bCs/>
          <w:u w:val="single"/>
        </w:rPr>
        <w:tab/>
      </w:r>
      <w:r w:rsidRPr="00D41EBB">
        <w:rPr>
          <w:b/>
          <w:bCs/>
          <w:u w:val="single"/>
        </w:rPr>
        <w:tab/>
      </w:r>
      <w:r w:rsidRPr="00D41EBB">
        <w:rPr>
          <w:b/>
          <w:bCs/>
          <w:u w:val="single"/>
        </w:rPr>
        <w:tab/>
      </w:r>
      <w:r w:rsidRPr="00D41EBB">
        <w:rPr>
          <w:b/>
          <w:bCs/>
          <w:u w:val="single"/>
        </w:rPr>
        <w:tab/>
      </w:r>
      <w:r w:rsidRPr="00D41EBB">
        <w:rPr>
          <w:b/>
          <w:bCs/>
          <w:u w:val="single"/>
        </w:rPr>
        <w:tab/>
      </w:r>
      <w:r w:rsidRPr="00D41EBB">
        <w:tab/>
        <w:t xml:space="preserve">Date: </w:t>
      </w:r>
      <w:r w:rsidRPr="00D41EBB">
        <w:rPr>
          <w:u w:val="single"/>
        </w:rPr>
        <w:tab/>
      </w:r>
      <w:r w:rsidRPr="00D41EBB">
        <w:rPr>
          <w:u w:val="single"/>
        </w:rPr>
        <w:tab/>
      </w:r>
      <w:r w:rsidRPr="00D41EBB">
        <w:rPr>
          <w:u w:val="single"/>
        </w:rPr>
        <w:tab/>
      </w:r>
      <w:r w:rsidRPr="00D41EBB">
        <w:rPr>
          <w:u w:val="single"/>
        </w:rPr>
        <w:tab/>
      </w:r>
      <w:r w:rsidRPr="00D41EBB">
        <w:t xml:space="preserve">  </w:t>
      </w:r>
    </w:p>
    <w:p w14:paraId="5E94F74D" w14:textId="5D758267" w:rsidR="00D41EBB" w:rsidRDefault="00D41EBB">
      <w:r w:rsidRPr="00D41EBB">
        <w:rPr>
          <w:b/>
          <w:bCs/>
        </w:rPr>
        <w:t>Or Guardian</w:t>
      </w:r>
      <w:r w:rsidRPr="00D41EBB">
        <w:t xml:space="preserve"> (if &lt; 18 yrs. old)</w:t>
      </w:r>
    </w:p>
    <w:sectPr w:rsidR="00D41EBB" w:rsidSect="001B5A27">
      <w:headerReference w:type="default" r:id="rId7"/>
      <w:pgSz w:w="12600" w:h="1602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0E85B7" w14:textId="77777777" w:rsidR="00946025" w:rsidRDefault="00946025" w:rsidP="001B5A27">
      <w:r>
        <w:separator/>
      </w:r>
    </w:p>
  </w:endnote>
  <w:endnote w:type="continuationSeparator" w:id="0">
    <w:p w14:paraId="54859B30" w14:textId="77777777" w:rsidR="00946025" w:rsidRDefault="00946025" w:rsidP="001B5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66A791" w14:textId="77777777" w:rsidR="00946025" w:rsidRDefault="00946025" w:rsidP="001B5A27">
      <w:r>
        <w:separator/>
      </w:r>
    </w:p>
  </w:footnote>
  <w:footnote w:type="continuationSeparator" w:id="0">
    <w:p w14:paraId="0978890B" w14:textId="77777777" w:rsidR="00946025" w:rsidRDefault="00946025" w:rsidP="001B5A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B268F" w14:textId="77777777" w:rsidR="001B5A27" w:rsidRDefault="001B5A2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091424F" wp14:editId="37A7ED10">
          <wp:simplePos x="0" y="0"/>
          <wp:positionH relativeFrom="column">
            <wp:posOffset>-904875</wp:posOffset>
          </wp:positionH>
          <wp:positionV relativeFrom="paragraph">
            <wp:posOffset>-226060</wp:posOffset>
          </wp:positionV>
          <wp:extent cx="8004175" cy="10358488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 design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0" r="-30"/>
                  <a:stretch/>
                </pic:blipFill>
                <pic:spPr>
                  <a:xfrm>
                    <a:off x="0" y="0"/>
                    <a:ext cx="8004175" cy="10358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BBE"/>
    <w:rsid w:val="000136FF"/>
    <w:rsid w:val="000544B1"/>
    <w:rsid w:val="00177A55"/>
    <w:rsid w:val="001B5A27"/>
    <w:rsid w:val="00203CBF"/>
    <w:rsid w:val="002622A9"/>
    <w:rsid w:val="002A69ED"/>
    <w:rsid w:val="002A7B27"/>
    <w:rsid w:val="004C5004"/>
    <w:rsid w:val="004F6B4F"/>
    <w:rsid w:val="00592492"/>
    <w:rsid w:val="005F7394"/>
    <w:rsid w:val="0070351C"/>
    <w:rsid w:val="007C4436"/>
    <w:rsid w:val="007D16D3"/>
    <w:rsid w:val="0089072A"/>
    <w:rsid w:val="0093243A"/>
    <w:rsid w:val="00946025"/>
    <w:rsid w:val="00A92B1A"/>
    <w:rsid w:val="00B51FDA"/>
    <w:rsid w:val="00B73BBE"/>
    <w:rsid w:val="00BA0598"/>
    <w:rsid w:val="00BE2980"/>
    <w:rsid w:val="00BF3A04"/>
    <w:rsid w:val="00C95C82"/>
    <w:rsid w:val="00CA56D7"/>
    <w:rsid w:val="00CD7D16"/>
    <w:rsid w:val="00D05239"/>
    <w:rsid w:val="00D326E0"/>
    <w:rsid w:val="00D41EBB"/>
    <w:rsid w:val="00E130AD"/>
    <w:rsid w:val="00FB30AD"/>
    <w:rsid w:val="00FD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59C75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5A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5A27"/>
  </w:style>
  <w:style w:type="paragraph" w:styleId="Footer">
    <w:name w:val="footer"/>
    <w:basedOn w:val="Normal"/>
    <w:link w:val="FooterChar"/>
    <w:uiPriority w:val="99"/>
    <w:unhideWhenUsed/>
    <w:rsid w:val="001B5A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5A27"/>
  </w:style>
  <w:style w:type="character" w:styleId="Hyperlink">
    <w:name w:val="Hyperlink"/>
    <w:basedOn w:val="DefaultParagraphFont"/>
    <w:uiPriority w:val="99"/>
    <w:unhideWhenUsed/>
    <w:rsid w:val="00D41E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spirdnutrition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goodrich/Library/Group%20Containers/UBF8T346G9.Office/User%20Content.localized/Templates.localized/INSPIRDnutrition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INSPIRDnutrition .dotx</Template>
  <TotalTime>17</TotalTime>
  <Pages>1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Haley Goodrich</dc:creator>
  <cp:keywords/>
  <dc:description/>
  <cp:lastModifiedBy>Haley Goodrich</cp:lastModifiedBy>
  <cp:revision>30</cp:revision>
  <cp:lastPrinted>2017-10-05T13:13:00Z</cp:lastPrinted>
  <dcterms:created xsi:type="dcterms:W3CDTF">2017-10-05T10:54:00Z</dcterms:created>
  <dcterms:modified xsi:type="dcterms:W3CDTF">2018-05-24T00:44:00Z</dcterms:modified>
</cp:coreProperties>
</file>